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Заявка на участие </w:t>
      </w:r>
    </w:p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r w:rsidR="0044445F">
        <w:rPr>
          <w:b/>
          <w:spacing w:val="-5"/>
          <w:sz w:val="26"/>
          <w:szCs w:val="26"/>
          <w:shd w:val="clear" w:color="auto" w:fill="FFFFFF"/>
        </w:rPr>
        <w:t>Женщины в бизнесе</w:t>
      </w:r>
      <w:r w:rsidRPr="00361C36">
        <w:rPr>
          <w:b/>
          <w:spacing w:val="-5"/>
          <w:sz w:val="26"/>
          <w:szCs w:val="26"/>
          <w:shd w:val="clear" w:color="auto" w:fill="FFFFFF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0F43BF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</w:t>
            </w:r>
            <w:r w:rsidR="000F43B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 (телефонные звонки, сообщения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  <w:bookmarkStart w:id="0" w:name="_GoBack"/>
      <w:bookmarkEnd w:id="0"/>
    </w:p>
    <w:sectPr w:rsidR="00E44C6E" w:rsidRPr="0062533B" w:rsidSect="007869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C09" w:rsidRDefault="00ED4C09">
      <w:r>
        <w:separator/>
      </w:r>
    </w:p>
  </w:endnote>
  <w:endnote w:type="continuationSeparator" w:id="0">
    <w:p w:rsidR="00ED4C09" w:rsidRDefault="00ED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ECF" w:rsidRDefault="00A95EC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A95ECF" w:rsidRDefault="001F07D7" w:rsidP="00A95EC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C09" w:rsidRDefault="00ED4C09">
      <w:r>
        <w:separator/>
      </w:r>
    </w:p>
  </w:footnote>
  <w:footnote w:type="continuationSeparator" w:id="0">
    <w:p w:rsidR="00ED4C09" w:rsidRDefault="00ED4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ECF" w:rsidRDefault="00A95E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ECF" w:rsidRDefault="00A95EC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ECF" w:rsidRDefault="00A95E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3BF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4C7B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02A5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1C36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4445F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ECF"/>
    <w:rsid w:val="00A95F88"/>
    <w:rsid w:val="00A97A15"/>
    <w:rsid w:val="00AA4F00"/>
    <w:rsid w:val="00AD2003"/>
    <w:rsid w:val="00AD26BA"/>
    <w:rsid w:val="00AD28FF"/>
    <w:rsid w:val="00AD52B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19B1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4C09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700C3C-0558-4F47-B2FB-86A3079BC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126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29</cp:revision>
  <cp:lastPrinted>2020-08-14T04:49:00Z</cp:lastPrinted>
  <dcterms:created xsi:type="dcterms:W3CDTF">2020-08-14T04:19:00Z</dcterms:created>
  <dcterms:modified xsi:type="dcterms:W3CDTF">2026-08-18T10:18:00Z</dcterms:modified>
</cp:coreProperties>
</file>