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C36" w:rsidRPr="00361C36" w:rsidRDefault="00361C36" w:rsidP="00361C36">
      <w:pPr>
        <w:autoSpaceDE w:val="0"/>
        <w:autoSpaceDN w:val="0"/>
        <w:adjustRightInd w:val="0"/>
        <w:spacing w:line="360" w:lineRule="auto"/>
        <w:jc w:val="center"/>
        <w:rPr>
          <w:b/>
          <w:spacing w:val="-5"/>
          <w:sz w:val="26"/>
          <w:szCs w:val="26"/>
          <w:shd w:val="clear" w:color="auto" w:fill="FFFFFF"/>
        </w:rPr>
      </w:pPr>
      <w:r w:rsidRPr="00361C36">
        <w:rPr>
          <w:b/>
          <w:spacing w:val="-5"/>
          <w:sz w:val="26"/>
          <w:szCs w:val="26"/>
          <w:shd w:val="clear" w:color="auto" w:fill="FFFFFF"/>
        </w:rPr>
        <w:t xml:space="preserve">Заявка на участие </w:t>
      </w:r>
    </w:p>
    <w:p w:rsidR="00361C36" w:rsidRPr="00361C36" w:rsidRDefault="00361C36" w:rsidP="00361C36">
      <w:pPr>
        <w:autoSpaceDE w:val="0"/>
        <w:autoSpaceDN w:val="0"/>
        <w:adjustRightInd w:val="0"/>
        <w:spacing w:line="360" w:lineRule="auto"/>
        <w:jc w:val="center"/>
        <w:rPr>
          <w:b/>
          <w:spacing w:val="-5"/>
          <w:sz w:val="26"/>
          <w:szCs w:val="26"/>
          <w:shd w:val="clear" w:color="auto" w:fill="FFFFFF"/>
        </w:rPr>
      </w:pPr>
      <w:r w:rsidRPr="00361C36">
        <w:rPr>
          <w:b/>
          <w:spacing w:val="-5"/>
          <w:sz w:val="26"/>
          <w:szCs w:val="26"/>
          <w:shd w:val="clear" w:color="auto" w:fill="FFFFFF"/>
        </w:rPr>
        <w:t>в мероприятиях проекта «Бизнес-школа «</w:t>
      </w:r>
      <w:r w:rsidR="0044445F">
        <w:rPr>
          <w:b/>
          <w:spacing w:val="-5"/>
          <w:sz w:val="26"/>
          <w:szCs w:val="26"/>
          <w:shd w:val="clear" w:color="auto" w:fill="FFFFFF"/>
        </w:rPr>
        <w:t>Женщины в бизнесе</w:t>
      </w:r>
      <w:r w:rsidRPr="00361C36">
        <w:rPr>
          <w:b/>
          <w:spacing w:val="-5"/>
          <w:sz w:val="26"/>
          <w:szCs w:val="26"/>
          <w:shd w:val="clear" w:color="auto" w:fill="FFFFFF"/>
        </w:rPr>
        <w:t>»</w:t>
      </w:r>
    </w:p>
    <w:p w:rsidR="006C1920" w:rsidRPr="006C1920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9F4E84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9F4E84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Возраст:</w:t>
      </w:r>
      <w:r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 xml:space="preserve"> _______________________________________________________________________________</w:t>
      </w:r>
      <w:r w:rsidR="00641D98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</w:t>
      </w:r>
    </w:p>
    <w:p w:rsid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1B14C5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ИНН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</w:t>
      </w:r>
    </w:p>
    <w:p w:rsidR="00416FA9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Сфера деятельности</w:t>
      </w:r>
      <w:r w:rsidR="00641D98" w:rsidRP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организации (ИП),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ИНН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</w:p>
    <w:p w:rsidR="00416FA9" w:rsidRPr="006C1920" w:rsidRDefault="00416FA9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416FA9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  <w:r w:rsidR="006C1920"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Предполагаемая сфера деятельности (бизнес-</w:t>
      </w:r>
      <w:proofErr w:type="gram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идея)_</w:t>
      </w:r>
      <w:proofErr w:type="gram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_____________________________________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ind w:right="-1"/>
        <w:rPr>
          <w:rFonts w:eastAsiaTheme="minorHAnsi"/>
          <w:sz w:val="26"/>
          <w:szCs w:val="26"/>
          <w:lang w:eastAsia="en-US"/>
        </w:rPr>
      </w:pPr>
    </w:p>
    <w:p w:rsidR="00E44C6E" w:rsidRDefault="00E44C6E" w:rsidP="00E44C6E">
      <w:pPr>
        <w:spacing w:line="360" w:lineRule="auto"/>
        <w:rPr>
          <w:b/>
          <w:spacing w:val="-5"/>
          <w:sz w:val="26"/>
          <w:szCs w:val="26"/>
          <w:shd w:val="clear" w:color="auto" w:fill="FFFFFF"/>
        </w:rPr>
      </w:pPr>
      <w:r>
        <w:rPr>
          <w:b/>
          <w:spacing w:val="-5"/>
          <w:sz w:val="26"/>
          <w:szCs w:val="26"/>
          <w:shd w:val="clear" w:color="auto" w:fill="FFFFFF"/>
        </w:rPr>
        <w:t xml:space="preserve">* </w:t>
      </w:r>
      <w:r w:rsidRPr="00D92591">
        <w:rPr>
          <w:b/>
          <w:spacing w:val="-5"/>
          <w:sz w:val="26"/>
          <w:szCs w:val="26"/>
          <w:shd w:val="clear" w:color="auto" w:fill="FFFFFF"/>
        </w:rPr>
        <w:t>Согласие на получение информации по каналам связи:</w:t>
      </w:r>
    </w:p>
    <w:p w:rsidR="00E44C6E" w:rsidRDefault="00E44C6E" w:rsidP="00E44C6E">
      <w:pPr>
        <w:spacing w:line="360" w:lineRule="auto"/>
        <w:ind w:left="-142"/>
        <w:rPr>
          <w:b/>
          <w:spacing w:val="-5"/>
          <w:sz w:val="26"/>
          <w:szCs w:val="26"/>
          <w:shd w:val="clear" w:color="auto" w:fill="FFFFF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462"/>
      </w:tblGrid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Pr="004A4D2C" w:rsidRDefault="00E44C6E" w:rsidP="000F43BF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ефо</w:t>
            </w:r>
            <w:r w:rsidR="000F43B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 (телефонные звонки, сообщения</w:t>
            </w:r>
            <w:bookmarkStart w:id="0" w:name="_GoBack"/>
            <w:bookmarkEnd w:id="0"/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по указанному выше 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_________________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 .</w:t>
            </w:r>
          </w:p>
        </w:tc>
      </w:tr>
    </w:tbl>
    <w:p w:rsidR="00E44C6E" w:rsidRDefault="00E44C6E" w:rsidP="00E44C6E">
      <w:pPr>
        <w:spacing w:line="360" w:lineRule="auto"/>
        <w:rPr>
          <w:spacing w:val="-5"/>
          <w:sz w:val="26"/>
          <w:szCs w:val="26"/>
          <w:shd w:val="clear" w:color="auto" w:fill="FFFFFF"/>
        </w:rPr>
      </w:pPr>
      <w:r>
        <w:rPr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E44C6E" w:rsidRDefault="00E44C6E" w:rsidP="00E44C6E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44C6E" w:rsidTr="00DF6E19">
        <w:tc>
          <w:tcPr>
            <w:tcW w:w="5210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E44C6E" w:rsidRDefault="00E44C6E" w:rsidP="00DF6E19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E44C6E" w:rsidTr="00DF6E19">
        <w:tc>
          <w:tcPr>
            <w:tcW w:w="5210" w:type="dxa"/>
          </w:tcPr>
          <w:p w:rsidR="00E44C6E" w:rsidRPr="0062533B" w:rsidRDefault="00E44C6E" w:rsidP="00DF6E19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E44C6E" w:rsidRPr="0062533B" w:rsidRDefault="00E44C6E" w:rsidP="00DF6E19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E44C6E" w:rsidRPr="0062533B" w:rsidRDefault="00E44C6E" w:rsidP="00E44C6E">
      <w:pPr>
        <w:spacing w:line="360" w:lineRule="auto"/>
        <w:ind w:left="-142" w:hanging="142"/>
        <w:jc w:val="both"/>
        <w:rPr>
          <w:spacing w:val="-5"/>
          <w:sz w:val="26"/>
          <w:szCs w:val="26"/>
          <w:shd w:val="clear" w:color="auto" w:fill="FFFFFF"/>
        </w:rPr>
      </w:pPr>
    </w:p>
    <w:p w:rsidR="006C1920" w:rsidRPr="006C1920" w:rsidRDefault="006C1920" w:rsidP="00E44C6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6C1920" w:rsidRDefault="006C1920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6C1920" w:rsidRPr="006C1920" w:rsidTr="00ED2BBD">
        <w:tc>
          <w:tcPr>
            <w:tcW w:w="5210" w:type="dxa"/>
          </w:tcPr>
          <w:p w:rsidR="006C1920" w:rsidRPr="00E94C1C" w:rsidRDefault="006C1920" w:rsidP="006C1920">
            <w:pPr>
              <w:spacing w:after="200" w:line="276" w:lineRule="auto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E94C1C" w:rsidRDefault="006C1920" w:rsidP="006C1920">
            <w:pPr>
              <w:spacing w:after="200" w:line="276" w:lineRule="auto"/>
              <w:jc w:val="center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</w:tr>
    </w:tbl>
    <w:p w:rsidR="006C1920" w:rsidRPr="006C1920" w:rsidRDefault="006C1920" w:rsidP="006C1920">
      <w:pPr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9E70DD" w:rsidRDefault="009E70DD" w:rsidP="00245BAE">
      <w:pPr>
        <w:rPr>
          <w:sz w:val="22"/>
          <w:szCs w:val="22"/>
        </w:rPr>
      </w:pPr>
    </w:p>
    <w:sectPr w:rsidR="009E70DD" w:rsidSect="00786948">
      <w:footerReference w:type="default" r:id="rId9"/>
      <w:footerReference w:type="first" r:id="rId10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C09" w:rsidRDefault="00ED4C09">
      <w:r>
        <w:separator/>
      </w:r>
    </w:p>
  </w:endnote>
  <w:endnote w:type="continuationSeparator" w:id="0">
    <w:p w:rsidR="00ED4C09" w:rsidRDefault="00ED4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C09" w:rsidRDefault="00ED4C09">
      <w:r>
        <w:separator/>
      </w:r>
    </w:p>
  </w:footnote>
  <w:footnote w:type="continuationSeparator" w:id="0">
    <w:p w:rsidR="00ED4C09" w:rsidRDefault="00ED4C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E1C56"/>
    <w:rsid w:val="000F43BF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4C7B"/>
    <w:rsid w:val="001957EC"/>
    <w:rsid w:val="0019614E"/>
    <w:rsid w:val="001A177D"/>
    <w:rsid w:val="001B14C5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02A5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2086"/>
    <w:rsid w:val="00353855"/>
    <w:rsid w:val="00361C36"/>
    <w:rsid w:val="00362FB8"/>
    <w:rsid w:val="00374EE1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16FA9"/>
    <w:rsid w:val="00424FAD"/>
    <w:rsid w:val="00425A6E"/>
    <w:rsid w:val="00434115"/>
    <w:rsid w:val="004343A2"/>
    <w:rsid w:val="00434DD4"/>
    <w:rsid w:val="00436A85"/>
    <w:rsid w:val="00441898"/>
    <w:rsid w:val="0044445F"/>
    <w:rsid w:val="00456EA9"/>
    <w:rsid w:val="00483529"/>
    <w:rsid w:val="00485DD4"/>
    <w:rsid w:val="00490D71"/>
    <w:rsid w:val="004A72FD"/>
    <w:rsid w:val="004A79D4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E1C7A"/>
    <w:rsid w:val="0060249A"/>
    <w:rsid w:val="00604B47"/>
    <w:rsid w:val="0061553F"/>
    <w:rsid w:val="00622647"/>
    <w:rsid w:val="006269B3"/>
    <w:rsid w:val="00627611"/>
    <w:rsid w:val="00636AEF"/>
    <w:rsid w:val="00641D98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E7F5F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4E84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D52B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4C6E"/>
    <w:rsid w:val="00E46D07"/>
    <w:rsid w:val="00E473AF"/>
    <w:rsid w:val="00E52F28"/>
    <w:rsid w:val="00E546F9"/>
    <w:rsid w:val="00E60809"/>
    <w:rsid w:val="00E6174D"/>
    <w:rsid w:val="00E718C2"/>
    <w:rsid w:val="00E76401"/>
    <w:rsid w:val="00E8582A"/>
    <w:rsid w:val="00E8772E"/>
    <w:rsid w:val="00E92857"/>
    <w:rsid w:val="00E94C1C"/>
    <w:rsid w:val="00EB057D"/>
    <w:rsid w:val="00EB653A"/>
    <w:rsid w:val="00EC2B98"/>
    <w:rsid w:val="00ED00D7"/>
    <w:rsid w:val="00ED4C09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72DF36C"/>
  <w15:docId w15:val="{EE2AB080-7DFD-4278-BD83-857E35D9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9DF50-4FBA-476E-B121-BB4C0F07D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120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Наталья П. Лось</cp:lastModifiedBy>
  <cp:revision>27</cp:revision>
  <cp:lastPrinted>2020-08-14T04:49:00Z</cp:lastPrinted>
  <dcterms:created xsi:type="dcterms:W3CDTF">2020-08-14T04:19:00Z</dcterms:created>
  <dcterms:modified xsi:type="dcterms:W3CDTF">2026-06-08T05:02:00Z</dcterms:modified>
</cp:coreProperties>
</file>